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0F8" w:rsidRDefault="002100F8">
      <w:pPr>
        <w:pStyle w:val="Titre1"/>
      </w:pPr>
      <w:r>
        <w:t>Bibliothèque municipale de Lyon</w:t>
      </w:r>
    </w:p>
    <w:p w:rsidR="002100F8" w:rsidRDefault="000D12D9">
      <w:pPr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60325</wp:posOffset>
                </wp:positionV>
                <wp:extent cx="649224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C368E5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4.75pt" to="511.8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jQ9EgIAACk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" o:allowincell="f" strokeweight="1.5pt"/>
            </w:pict>
          </mc:Fallback>
        </mc:AlternateContent>
      </w:r>
    </w:p>
    <w:p w:rsidR="002100F8" w:rsidRDefault="00ED6E04" w:rsidP="00E560C5">
      <w:pPr>
        <w:pStyle w:val="Titre2"/>
        <w:ind w:left="4956" w:right="-286"/>
        <w:jc w:val="left"/>
      </w:pPr>
      <w:r>
        <w:t xml:space="preserve">   </w:t>
      </w:r>
      <w:r w:rsidR="00F83B28">
        <w:tab/>
      </w:r>
      <w:r w:rsidR="00F83B28">
        <w:tab/>
      </w:r>
      <w:r w:rsidR="00F83B28">
        <w:tab/>
      </w:r>
      <w:r w:rsidR="00F83B28">
        <w:tab/>
        <w:t xml:space="preserve">  Fiche de</w:t>
      </w:r>
      <w:r w:rsidR="002100F8">
        <w:t xml:space="preserve"> </w:t>
      </w:r>
      <w:r w:rsidR="00672636">
        <w:t>p</w:t>
      </w:r>
      <w:r w:rsidR="002100F8">
        <w:t>rêt</w:t>
      </w:r>
    </w:p>
    <w:p w:rsidR="00F83B28" w:rsidRDefault="000D12D9">
      <w:pPr>
        <w:rPr>
          <w:rFonts w:ascii="Arial" w:hAnsi="Arial"/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4946015</wp:posOffset>
                </wp:positionH>
                <wp:positionV relativeFrom="paragraph">
                  <wp:posOffset>13970</wp:posOffset>
                </wp:positionV>
                <wp:extent cx="155448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44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A39DCD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9.45pt,1.1pt" to="511.8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TQqEg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" o:allowincell="f" strokeweight="1.5pt"/>
            </w:pict>
          </mc:Fallback>
        </mc:AlternateConten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3"/>
        <w:gridCol w:w="2532"/>
        <w:gridCol w:w="36"/>
        <w:gridCol w:w="1090"/>
        <w:gridCol w:w="494"/>
        <w:gridCol w:w="3663"/>
      </w:tblGrid>
      <w:tr w:rsidR="00F83B28" w:rsidTr="00F83B28">
        <w:trPr>
          <w:cantSplit/>
          <w:trHeight w:val="527"/>
        </w:trPr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83B28" w:rsidRDefault="00F83B28" w:rsidP="000340B7">
            <w:pPr>
              <w:spacing w:before="60"/>
              <w:ind w:left="11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Exposition : </w:t>
            </w:r>
          </w:p>
        </w:tc>
        <w:tc>
          <w:tcPr>
            <w:tcW w:w="36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3B28" w:rsidRDefault="00F83B28">
            <w:pPr>
              <w:spacing w:before="6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Lieu : </w:t>
            </w:r>
          </w:p>
          <w:p w:rsidR="00F83B28" w:rsidRDefault="00F83B28">
            <w:pPr>
              <w:spacing w:before="60"/>
              <w:ind w:left="113"/>
              <w:rPr>
                <w:rFonts w:ascii="Arial" w:hAnsi="Arial"/>
                <w:sz w:val="24"/>
              </w:rPr>
            </w:pPr>
          </w:p>
        </w:tc>
        <w:tc>
          <w:tcPr>
            <w:tcW w:w="415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F83B28" w:rsidRDefault="00F83B28" w:rsidP="000340B7">
            <w:pPr>
              <w:spacing w:before="60"/>
              <w:ind w:left="113"/>
              <w:rPr>
                <w:rFonts w:ascii="Arial" w:hAnsi="Arial"/>
                <w:b/>
              </w:rPr>
            </w:pPr>
            <w:r>
              <w:rPr>
                <w:rFonts w:ascii="Arial" w:hAnsi="Arial"/>
                <w:sz w:val="18"/>
              </w:rPr>
              <w:t xml:space="preserve">Dates : </w:t>
            </w:r>
          </w:p>
        </w:tc>
      </w:tr>
      <w:tr w:rsidR="00F83B28" w:rsidTr="00F83B28">
        <w:trPr>
          <w:cantSplit/>
          <w:trHeight w:val="1294"/>
        </w:trPr>
        <w:tc>
          <w:tcPr>
            <w:tcW w:w="517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83B28" w:rsidRDefault="00F83B28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Nom et adresse du prêteur :  </w:t>
            </w:r>
          </w:p>
          <w:p w:rsidR="00F83B28" w:rsidRDefault="00F83B28">
            <w:pPr>
              <w:spacing w:before="60"/>
              <w:rPr>
                <w:rFonts w:ascii="Arial" w:hAnsi="Arial"/>
                <w:sz w:val="18"/>
              </w:rPr>
            </w:pPr>
          </w:p>
          <w:p w:rsidR="00F83B28" w:rsidRDefault="00F83B2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Bibliothèque municipale de Lyon</w:t>
            </w:r>
          </w:p>
          <w:p w:rsidR="00F83B28" w:rsidRDefault="00F83B2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30 bd Vivier-Merle</w:t>
            </w:r>
          </w:p>
          <w:p w:rsidR="00F83B28" w:rsidRDefault="00F83B28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</w:rPr>
              <w:t>69431 Lyon cedex 03</w:t>
            </w:r>
          </w:p>
        </w:tc>
        <w:tc>
          <w:tcPr>
            <w:tcW w:w="524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83B28" w:rsidRDefault="00F83B28">
            <w:pPr>
              <w:spacing w:before="60"/>
              <w:ind w:left="17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Nom, adresse et téléphone de l’emprunteur :</w:t>
            </w:r>
          </w:p>
          <w:p w:rsidR="00F83B28" w:rsidRDefault="00F83B28">
            <w:pPr>
              <w:spacing w:before="60"/>
              <w:ind w:left="178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</w:t>
            </w:r>
          </w:p>
          <w:p w:rsidR="00F83B28" w:rsidRDefault="00F83B28">
            <w:pPr>
              <w:ind w:lef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Musée </w:t>
            </w:r>
            <w:r w:rsidR="0010589B">
              <w:rPr>
                <w:rFonts w:ascii="Arial" w:hAnsi="Arial" w:cs="Arial"/>
              </w:rPr>
              <w:t>/ Association…</w:t>
            </w:r>
          </w:p>
          <w:p w:rsidR="00F83B28" w:rsidRDefault="0010589B">
            <w:pPr>
              <w:ind w:left="17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Adresse</w:t>
            </w:r>
          </w:p>
          <w:p w:rsidR="00F83B28" w:rsidRDefault="00F83B28" w:rsidP="0010589B">
            <w:pPr>
              <w:ind w:left="176"/>
              <w:rPr>
                <w:rFonts w:ascii="Arial" w:hAnsi="Arial"/>
                <w:sz w:val="18"/>
              </w:rPr>
            </w:pPr>
            <w:r>
              <w:rPr>
                <w:rFonts w:ascii="Arial" w:hAnsi="Arial" w:cs="Arial"/>
              </w:rPr>
              <w:t xml:space="preserve">Contact : 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  <w:b/>
              </w:rPr>
              <w:br/>
            </w:r>
          </w:p>
        </w:tc>
      </w:tr>
      <w:tr w:rsidR="00F83B28" w:rsidTr="00F83B28">
        <w:trPr>
          <w:trHeight w:val="588"/>
        </w:trPr>
        <w:tc>
          <w:tcPr>
            <w:tcW w:w="104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B28" w:rsidRPr="00D60A00" w:rsidRDefault="00D60A00">
            <w:pPr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</w:t>
            </w:r>
            <w:r w:rsidR="00F83B28">
              <w:rPr>
                <w:rFonts w:ascii="Arial" w:hAnsi="Arial"/>
                <w:sz w:val="18"/>
              </w:rPr>
              <w:t xml:space="preserve"> Auteur : </w:t>
            </w:r>
          </w:p>
          <w:p w:rsidR="00F83B28" w:rsidRDefault="00F83B28">
            <w:pPr>
              <w:spacing w:before="60"/>
              <w:ind w:left="142"/>
              <w:rPr>
                <w:rFonts w:ascii="Arial" w:hAnsi="Arial"/>
                <w:sz w:val="18"/>
              </w:rPr>
            </w:pPr>
          </w:p>
        </w:tc>
      </w:tr>
      <w:tr w:rsidR="00F83B28" w:rsidTr="00F83B28">
        <w:trPr>
          <w:trHeight w:val="727"/>
        </w:trPr>
        <w:tc>
          <w:tcPr>
            <w:tcW w:w="10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B28" w:rsidRDefault="00F83B28" w:rsidP="0010589B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Titre et date : </w:t>
            </w:r>
            <w:r>
              <w:rPr>
                <w:rFonts w:ascii="Trebuchet MS" w:hAnsi="Trebuchet MS"/>
                <w:b/>
              </w:rPr>
              <w:br/>
            </w:r>
          </w:p>
        </w:tc>
      </w:tr>
      <w:tr w:rsidR="00F83B28" w:rsidTr="00F83B28">
        <w:trPr>
          <w:trHeight w:val="550"/>
        </w:trPr>
        <w:tc>
          <w:tcPr>
            <w:tcW w:w="10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B28" w:rsidRDefault="00F83B28" w:rsidP="0010589B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Matière, technique, support : </w:t>
            </w:r>
          </w:p>
        </w:tc>
      </w:tr>
      <w:tr w:rsidR="00F83B28" w:rsidTr="00F83B28">
        <w:trPr>
          <w:cantSplit/>
          <w:trHeight w:val="581"/>
        </w:trPr>
        <w:tc>
          <w:tcPr>
            <w:tcW w:w="67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83B28" w:rsidRDefault="00F83B28" w:rsidP="0010589B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Nature de l'œuvre, de l'objet ou du document </w:t>
            </w:r>
            <w:r>
              <w:rPr>
                <w:rFonts w:ascii="Arial" w:hAnsi="Arial"/>
                <w:b/>
                <w:sz w:val="18"/>
              </w:rPr>
              <w:t xml:space="preserve">: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83B28" w:rsidRDefault="00F83B28" w:rsidP="0010589B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Cote : </w:t>
            </w:r>
          </w:p>
        </w:tc>
      </w:tr>
      <w:tr w:rsidR="00F83B28" w:rsidTr="00F83B28">
        <w:trPr>
          <w:cantSplit/>
          <w:trHeight w:val="546"/>
        </w:trPr>
        <w:tc>
          <w:tcPr>
            <w:tcW w:w="10418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83B28" w:rsidRDefault="00F83B28" w:rsidP="0010589B">
            <w:pPr>
              <w:spacing w:before="60"/>
              <w:ind w:left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Dimensions (hauteur  x largeur x épaisseur) : </w:t>
            </w:r>
          </w:p>
        </w:tc>
      </w:tr>
      <w:tr w:rsidR="00F83B28" w:rsidTr="00F83B28">
        <w:trPr>
          <w:trHeight w:val="688"/>
        </w:trPr>
        <w:tc>
          <w:tcPr>
            <w:tcW w:w="1041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83B28" w:rsidRDefault="00F83B28" w:rsidP="0010589B">
            <w:pPr>
              <w:spacing w:before="60"/>
              <w:ind w:left="14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Etat de conservation : </w:t>
            </w:r>
          </w:p>
        </w:tc>
      </w:tr>
      <w:tr w:rsidR="00F83B28" w:rsidTr="00F83B28">
        <w:trPr>
          <w:trHeight w:val="688"/>
        </w:trPr>
        <w:tc>
          <w:tcPr>
            <w:tcW w:w="1041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83B28" w:rsidRDefault="00F83B28" w:rsidP="0010589B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Conditions d’exposition : </w:t>
            </w:r>
          </w:p>
        </w:tc>
      </w:tr>
      <w:tr w:rsidR="00F83B28" w:rsidTr="00F83B28">
        <w:trPr>
          <w:trHeight w:val="509"/>
        </w:trPr>
        <w:tc>
          <w:tcPr>
            <w:tcW w:w="1041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83B28" w:rsidRDefault="00F83B28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Mention exigée sur la notice d'exposition : </w:t>
            </w:r>
            <w:r>
              <w:rPr>
                <w:rFonts w:ascii="Arial" w:hAnsi="Arial"/>
                <w:b/>
                <w:sz w:val="18"/>
              </w:rPr>
              <w:t>Bibliothèque municipale de Lyon</w:t>
            </w:r>
            <w:r w:rsidR="00D31B46">
              <w:rPr>
                <w:rFonts w:ascii="Arial" w:hAnsi="Arial"/>
                <w:b/>
                <w:sz w:val="18"/>
              </w:rPr>
              <w:t>, cote</w:t>
            </w:r>
          </w:p>
        </w:tc>
      </w:tr>
      <w:tr w:rsidR="00F83B28" w:rsidTr="00F83B28">
        <w:trPr>
          <w:cantSplit/>
          <w:trHeight w:val="525"/>
        </w:trPr>
        <w:tc>
          <w:tcPr>
            <w:tcW w:w="5171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F83B28" w:rsidRDefault="00F83B28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Valeur d'assurance : </w:t>
            </w:r>
          </w:p>
          <w:p w:rsidR="00F83B28" w:rsidRDefault="00F83B28">
            <w:pPr>
              <w:spacing w:before="60"/>
              <w:ind w:left="142"/>
              <w:rPr>
                <w:rFonts w:ascii="Arial" w:hAnsi="Arial"/>
                <w:sz w:val="18"/>
              </w:rPr>
            </w:pPr>
          </w:p>
        </w:tc>
        <w:tc>
          <w:tcPr>
            <w:tcW w:w="5247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83B28" w:rsidRDefault="00F83B28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Nom et adresse de </w:t>
            </w:r>
            <w:smartTag w:uri="urn:schemas-microsoft-com:office:smarttags" w:element="PersonName">
              <w:smartTagPr>
                <w:attr w:name="ProductID" w:val="la Cie"/>
              </w:smartTagPr>
              <w:r>
                <w:rPr>
                  <w:rFonts w:ascii="Arial" w:hAnsi="Arial"/>
                  <w:sz w:val="18"/>
                </w:rPr>
                <w:t>la Cie</w:t>
              </w:r>
            </w:smartTag>
            <w:r>
              <w:rPr>
                <w:rFonts w:ascii="Arial" w:hAnsi="Arial"/>
                <w:sz w:val="18"/>
              </w:rPr>
              <w:t xml:space="preserve"> d’assurance :</w:t>
            </w:r>
          </w:p>
        </w:tc>
      </w:tr>
      <w:tr w:rsidR="00F83B28" w:rsidTr="00F83B28">
        <w:trPr>
          <w:cantSplit/>
          <w:trHeight w:val="688"/>
        </w:trPr>
        <w:tc>
          <w:tcPr>
            <w:tcW w:w="10418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B28" w:rsidRDefault="00F83B28" w:rsidP="0010589B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Emballage :                                         Par la BM de Lyon              </w:t>
            </w:r>
            <w:r>
              <w:rPr>
                <w:rFonts w:ascii="Arial" w:hAnsi="Arial"/>
                <w:b/>
                <w:sz w:val="18"/>
                <w:bdr w:val="single" w:sz="4" w:space="0" w:color="auto" w:frame="1"/>
              </w:rPr>
              <w:t>par l’emprunteur</w:t>
            </w:r>
            <w:r>
              <w:rPr>
                <w:rFonts w:ascii="Arial" w:hAnsi="Arial"/>
                <w:b/>
                <w:sz w:val="18"/>
              </w:rPr>
              <w:t xml:space="preserve">   </w:t>
            </w:r>
            <w:r>
              <w:rPr>
                <w:rFonts w:ascii="Arial" w:hAnsi="Arial"/>
                <w:sz w:val="18"/>
              </w:rPr>
              <w:t xml:space="preserve">              autre</w:t>
            </w:r>
          </w:p>
        </w:tc>
      </w:tr>
      <w:tr w:rsidR="00F83B28" w:rsidTr="00F83B28">
        <w:trPr>
          <w:cantSplit/>
          <w:trHeight w:val="576"/>
        </w:trPr>
        <w:tc>
          <w:tcPr>
            <w:tcW w:w="104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83B28" w:rsidRDefault="00F83B28" w:rsidP="0010589B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Transport :</w:t>
            </w:r>
            <w:r>
              <w:rPr>
                <w:rFonts w:ascii="Arial" w:hAnsi="Arial"/>
                <w:b/>
                <w:sz w:val="18"/>
              </w:rPr>
              <w:t xml:space="preserve">                                  </w:t>
            </w:r>
            <w:r w:rsidR="0010589B">
              <w:rPr>
                <w:rFonts w:ascii="Arial" w:hAnsi="Arial"/>
                <w:b/>
                <w:sz w:val="18"/>
              </w:rPr>
              <w:t xml:space="preserve">     </w:t>
            </w:r>
            <w:r>
              <w:rPr>
                <w:rFonts w:ascii="Arial" w:hAnsi="Arial"/>
                <w:b/>
                <w:sz w:val="18"/>
              </w:rPr>
              <w:t xml:space="preserve">   </w:t>
            </w:r>
            <w:r>
              <w:rPr>
                <w:rFonts w:ascii="Arial" w:hAnsi="Arial"/>
                <w:b/>
                <w:sz w:val="18"/>
                <w:bdr w:val="single" w:sz="4" w:space="0" w:color="auto" w:frame="1"/>
              </w:rPr>
              <w:t>Par l’emprunteur</w:t>
            </w:r>
            <w:r>
              <w:rPr>
                <w:rFonts w:ascii="Arial" w:hAnsi="Arial"/>
                <w:sz w:val="18"/>
              </w:rPr>
              <w:t xml:space="preserve">               Par la BM de Lyon                autre</w:t>
            </w:r>
          </w:p>
        </w:tc>
      </w:tr>
      <w:tr w:rsidR="00F83B28" w:rsidTr="00F83B28">
        <w:trPr>
          <w:cantSplit/>
          <w:trHeight w:val="684"/>
        </w:trPr>
        <w:tc>
          <w:tcPr>
            <w:tcW w:w="104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60A00" w:rsidRDefault="00F83B28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Reproduction :      </w:t>
            </w:r>
          </w:p>
          <w:p w:rsidR="00F83B28" w:rsidRDefault="00F83B28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Un catalogue est-il prévu ?          oui              non</w:t>
            </w:r>
          </w:p>
          <w:p w:rsidR="00D60A00" w:rsidRDefault="00F83B28">
            <w:pPr>
              <w:spacing w:before="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Désirez-vous un cliché du document  emprunté ?        oui              non        </w:t>
            </w:r>
          </w:p>
          <w:p w:rsidR="00F83B28" w:rsidRDefault="00F83B28">
            <w:pPr>
              <w:spacing w:before="60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F83B28" w:rsidTr="00F83B28">
        <w:trPr>
          <w:trHeight w:val="550"/>
        </w:trPr>
        <w:tc>
          <w:tcPr>
            <w:tcW w:w="1041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F83B28" w:rsidRDefault="00F83B28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Date d'enlèvement :             </w:t>
            </w:r>
          </w:p>
        </w:tc>
      </w:tr>
      <w:tr w:rsidR="00F83B28" w:rsidTr="00F83B28">
        <w:trPr>
          <w:trHeight w:val="590"/>
        </w:trPr>
        <w:tc>
          <w:tcPr>
            <w:tcW w:w="10418" w:type="dxa"/>
            <w:gridSpan w:val="6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83B28" w:rsidRDefault="00F83B28">
            <w:pPr>
              <w:spacing w:before="60"/>
              <w:ind w:left="14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Retour le :</w:t>
            </w:r>
          </w:p>
          <w:p w:rsidR="00F83B28" w:rsidRDefault="00F83B28">
            <w:pPr>
              <w:spacing w:before="60"/>
              <w:ind w:left="142"/>
              <w:rPr>
                <w:rFonts w:ascii="Arial" w:hAnsi="Arial"/>
                <w:sz w:val="16"/>
              </w:rPr>
            </w:pPr>
          </w:p>
        </w:tc>
      </w:tr>
      <w:tr w:rsidR="00F83B28" w:rsidTr="00F83B28">
        <w:trPr>
          <w:cantSplit/>
          <w:trHeight w:val="695"/>
        </w:trPr>
        <w:tc>
          <w:tcPr>
            <w:tcW w:w="5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B28" w:rsidRDefault="00F83B28">
            <w:pPr>
              <w:spacing w:before="60"/>
              <w:ind w:left="28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Date et signature de l’emprunteur :</w:t>
            </w:r>
          </w:p>
          <w:p w:rsidR="00F83B28" w:rsidRDefault="00F83B28">
            <w:pPr>
              <w:spacing w:before="60"/>
              <w:rPr>
                <w:rFonts w:ascii="Arial" w:hAnsi="Arial"/>
                <w:sz w:val="18"/>
              </w:rPr>
            </w:pPr>
          </w:p>
          <w:p w:rsidR="00F83B28" w:rsidRDefault="00F83B28">
            <w:pPr>
              <w:spacing w:before="60"/>
              <w:rPr>
                <w:rFonts w:ascii="Arial" w:hAnsi="Arial"/>
                <w:sz w:val="18"/>
              </w:rPr>
            </w:pPr>
          </w:p>
        </w:tc>
        <w:tc>
          <w:tcPr>
            <w:tcW w:w="5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B28" w:rsidRDefault="00F83B28">
            <w:pPr>
              <w:spacing w:before="60"/>
              <w:ind w:left="28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Date et signature du prêteur :</w:t>
            </w:r>
          </w:p>
          <w:p w:rsidR="00F83B28" w:rsidRDefault="00F83B28">
            <w:pPr>
              <w:spacing w:before="60"/>
              <w:ind w:left="1276"/>
              <w:rPr>
                <w:rFonts w:ascii="Arial" w:hAnsi="Arial"/>
                <w:sz w:val="18"/>
              </w:rPr>
            </w:pPr>
          </w:p>
        </w:tc>
      </w:tr>
      <w:tr w:rsidR="00F83B28" w:rsidTr="00F83B28">
        <w:trPr>
          <w:cantSplit/>
          <w:trHeight w:val="827"/>
        </w:trPr>
        <w:tc>
          <w:tcPr>
            <w:tcW w:w="10418" w:type="dxa"/>
            <w:gridSpan w:val="6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83B28" w:rsidRDefault="000D12D9">
            <w:pPr>
              <w:rPr>
                <w:rFonts w:ascii="Arial" w:hAnsi="Arial"/>
                <w:sz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132080</wp:posOffset>
                      </wp:positionV>
                      <wp:extent cx="5798820" cy="274320"/>
                      <wp:effectExtent l="0" t="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9882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83B28" w:rsidRDefault="00F83B28" w:rsidP="00F83B28">
                                  <w:r>
                                    <w:rPr>
                                      <w:rFonts w:ascii="Arial" w:hAnsi="Arial"/>
                                      <w:sz w:val="18"/>
                                    </w:rPr>
                                    <w:t>Remplir 2 exemplaires par document et les retourner à la Bibliothèque municipale de Lyon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59.6pt;margin-top:10.4pt;width:456.6pt;height:21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" o:allowincell="f" strokecolor="white" strokeweight="0">
                      <v:textbox>
                        <w:txbxContent>
                          <w:p w:rsidR="00F83B28" w:rsidRDefault="00F83B28" w:rsidP="00F83B28">
                            <w:r>
                              <w:rPr>
                                <w:rFonts w:ascii="Arial" w:hAnsi="Arial"/>
                                <w:sz w:val="18"/>
                              </w:rPr>
                              <w:t>Remplir 2 exemplaires par document et les retourner à la Bibliothèque municipale de Lyon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/>
                <w:noProof/>
                <w:sz w:val="18"/>
              </w:rPr>
              <w:drawing>
                <wp:inline distT="0" distB="0" distL="0" distR="0">
                  <wp:extent cx="736600" cy="412750"/>
                  <wp:effectExtent l="0" t="0" r="6350" b="6350"/>
                  <wp:docPr id="1" name="Image 1" descr="BML_BLE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ML_BLE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00F8" w:rsidRDefault="002100F8">
      <w:pPr>
        <w:rPr>
          <w:rFonts w:ascii="Arial" w:hAnsi="Arial"/>
          <w:b/>
        </w:rPr>
      </w:pPr>
    </w:p>
    <w:sectPr w:rsidR="002100F8">
      <w:pgSz w:w="11906" w:h="16838" w:code="9"/>
      <w:pgMar w:top="568" w:right="851" w:bottom="28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E3F03"/>
    <w:multiLevelType w:val="hybridMultilevel"/>
    <w:tmpl w:val="79982F4C"/>
    <w:lvl w:ilvl="0" w:tplc="15BC357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AA6"/>
    <w:rsid w:val="000340B7"/>
    <w:rsid w:val="00056658"/>
    <w:rsid w:val="000D12D9"/>
    <w:rsid w:val="0010589B"/>
    <w:rsid w:val="001258B2"/>
    <w:rsid w:val="0013146D"/>
    <w:rsid w:val="00171D79"/>
    <w:rsid w:val="001C15FA"/>
    <w:rsid w:val="002100F8"/>
    <w:rsid w:val="002D469F"/>
    <w:rsid w:val="00333ACD"/>
    <w:rsid w:val="003C3E12"/>
    <w:rsid w:val="003E4B13"/>
    <w:rsid w:val="004A7C5C"/>
    <w:rsid w:val="005265C0"/>
    <w:rsid w:val="00672636"/>
    <w:rsid w:val="006809B7"/>
    <w:rsid w:val="007607A0"/>
    <w:rsid w:val="008E3AE2"/>
    <w:rsid w:val="00907AA6"/>
    <w:rsid w:val="00A72416"/>
    <w:rsid w:val="00B71634"/>
    <w:rsid w:val="00C26ED1"/>
    <w:rsid w:val="00D31B46"/>
    <w:rsid w:val="00D60A00"/>
    <w:rsid w:val="00DE5828"/>
    <w:rsid w:val="00E12D60"/>
    <w:rsid w:val="00E560C5"/>
    <w:rsid w:val="00E64CBA"/>
    <w:rsid w:val="00E82D5E"/>
    <w:rsid w:val="00ED6E04"/>
    <w:rsid w:val="00F8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CB7855-D87A-47BF-A97D-28E8CAA0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48"/>
      <w:szCs w:val="48"/>
    </w:rPr>
  </w:style>
  <w:style w:type="paragraph" w:styleId="Titre2">
    <w:name w:val="heading 2"/>
    <w:basedOn w:val="Normal"/>
    <w:next w:val="Normal"/>
    <w:qFormat/>
    <w:pPr>
      <w:keepNext/>
      <w:jc w:val="right"/>
      <w:outlineLvl w:val="1"/>
    </w:pPr>
    <w:rPr>
      <w:rFonts w:ascii="Arial" w:hAnsi="Arial" w:cs="Arial"/>
      <w:b/>
      <w:bCs/>
      <w:sz w:val="36"/>
      <w:szCs w:val="36"/>
    </w:rPr>
  </w:style>
  <w:style w:type="paragraph" w:styleId="Titre3">
    <w:name w:val="heading 3"/>
    <w:basedOn w:val="Normal"/>
    <w:next w:val="Normal"/>
    <w:qFormat/>
    <w:pPr>
      <w:keepNext/>
      <w:spacing w:before="60"/>
      <w:outlineLvl w:val="2"/>
    </w:pPr>
    <w:rPr>
      <w:rFonts w:ascii="Arial" w:hAnsi="Arial" w:cs="Arial"/>
      <w:b/>
      <w:bCs/>
      <w:sz w:val="18"/>
      <w:szCs w:val="18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Textedebulles">
    <w:name w:val="Balloon Text"/>
    <w:basedOn w:val="Normal"/>
    <w:link w:val="TextedebullesCar"/>
    <w:rsid w:val="0067263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672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2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MODELES1\feuilles%20de%20pr&#234;t\EMPRUNT%20EX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DC6F2-5F03-413E-8CB8-1CD246FBE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EMPRUNT EXT.DOT</Template>
  <TotalTime>1</TotalTime>
  <Pages>1</Pages>
  <Words>183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Bibliothèque municipale de Lyon</vt:lpstr>
    </vt:vector>
  </TitlesOfParts>
  <Company>Ville de Lyon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Bibliothèque municipale de Lyon</dc:title>
  <dc:subject/>
  <dc:creator>Packard Bell NEC Inc.</dc:creator>
  <cp:keywords/>
  <cp:lastModifiedBy>PALLUD BURBAUD Béatrice</cp:lastModifiedBy>
  <cp:revision>2</cp:revision>
  <cp:lastPrinted>2019-10-10T09:44:00Z</cp:lastPrinted>
  <dcterms:created xsi:type="dcterms:W3CDTF">2026-06-11T11:14:00Z</dcterms:created>
  <dcterms:modified xsi:type="dcterms:W3CDTF">2026-06-11T11:14:00Z</dcterms:modified>
</cp:coreProperties>
</file>